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B6BB7">
      <w:pPr>
        <w:rPr>
          <w:rFonts w:ascii="仿宋" w:hAnsi="仿宋" w:eastAsia="仿宋" w:cs="仿宋"/>
          <w:sz w:val="32"/>
          <w:szCs w:val="32"/>
        </w:rPr>
      </w:pPr>
      <w:bookmarkStart w:id="2" w:name="_GoBack"/>
      <w:bookmarkEnd w:id="2"/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ascii="仿宋" w:hAnsi="仿宋" w:eastAsia="仿宋" w:cs="仿宋"/>
          <w:sz w:val="32"/>
          <w:szCs w:val="32"/>
        </w:rPr>
        <w:t>1</w:t>
      </w:r>
    </w:p>
    <w:p w14:paraId="5FA9539C">
      <w:pPr>
        <w:spacing w:line="600" w:lineRule="exact"/>
        <w:jc w:val="center"/>
        <w:rPr>
          <w:rFonts w:ascii="方正小标宋简体" w:hAnsi="仿宋" w:eastAsia="方正小标宋简体" w:cs="Times New Roman"/>
          <w:sz w:val="44"/>
          <w:szCs w:val="44"/>
        </w:rPr>
      </w:pPr>
      <w:r>
        <w:rPr>
          <w:rFonts w:hint="eastAsia" w:ascii="方正小标宋简体" w:hAnsi="仿宋" w:eastAsia="方正小标宋简体" w:cs="方正小标宋简体"/>
          <w:sz w:val="44"/>
          <w:szCs w:val="44"/>
        </w:rPr>
        <w:t>《教育部学历证书电子注册备案表》</w:t>
      </w:r>
    </w:p>
    <w:p w14:paraId="78B275C5">
      <w:pPr>
        <w:spacing w:line="600" w:lineRule="exact"/>
        <w:jc w:val="center"/>
        <w:rPr>
          <w:rFonts w:ascii="方正小标宋简体" w:hAnsi="仿宋" w:eastAsia="方正小标宋简体" w:cs="Times New Roman"/>
          <w:sz w:val="44"/>
          <w:szCs w:val="44"/>
        </w:rPr>
      </w:pPr>
      <w:r>
        <w:rPr>
          <w:rFonts w:hint="eastAsia" w:ascii="方正小标宋简体" w:hAnsi="仿宋" w:eastAsia="方正小标宋简体" w:cs="方正小标宋简体"/>
          <w:sz w:val="44"/>
          <w:szCs w:val="44"/>
        </w:rPr>
        <w:t>申请流程</w:t>
      </w:r>
    </w:p>
    <w:p w14:paraId="32B417BE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2E1943E4">
      <w:pPr>
        <w:ind w:firstLine="640" w:firstLineChars="200"/>
        <w:rPr>
          <w:rFonts w:cs="Times New Roman"/>
        </w:rPr>
      </w:pPr>
      <w:r>
        <w:rPr>
          <w:rFonts w:hint="eastAsia" w:ascii="仿宋" w:hAnsi="仿宋" w:eastAsia="仿宋" w:cs="仿宋"/>
          <w:sz w:val="32"/>
          <w:szCs w:val="32"/>
        </w:rPr>
        <w:t>一、考生可登录“中国高等教育学生信息网”（学信网）（</w:t>
      </w:r>
      <w:r>
        <w:fldChar w:fldCharType="begin"/>
      </w:r>
      <w:r>
        <w:instrText xml:space="preserve"> HYPERLINK "http://www.chsi.com.cn" </w:instrText>
      </w:r>
      <w:r>
        <w:fldChar w:fldCharType="separate"/>
      </w:r>
      <w:r>
        <w:rPr>
          <w:sz w:val="32"/>
          <w:szCs w:val="32"/>
        </w:rPr>
        <w:t>www.chsi.com.cn</w:t>
      </w:r>
      <w:r>
        <w:rPr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）在“学籍学历查询”中点击“本人查询”按钮。</w:t>
      </w:r>
      <w:r>
        <w:fldChar w:fldCharType="begin"/>
      </w:r>
      <w:r>
        <w:instrText xml:space="preserve"> INCLUDEPICTURE "D:\\var\\folders\\5c\\kp_lxp7d05b0ry94537z1dnr0000gn\\T\\com.microsoft.Word\\WebArchiveCopyPasteTempFiles\\p493" \* MERGEFORMAT </w:instrText>
      </w:r>
      <w:r>
        <w:fldChar w:fldCharType="end"/>
      </w:r>
    </w:p>
    <w:p w14:paraId="3A6B5AEA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67325" cy="3248025"/>
            <wp:effectExtent l="0" t="0" r="3175" b="3175"/>
            <wp:docPr id="1" name="图片 6" descr="/var/folders/5c/kp_lxp7d05b0ry94537z1dnr0000gn/T/com.microsoft.Word/WebArchiveCopyPasteTempFiles/p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/var/folders/5c/kp_lxp7d05b0ry94537z1dnr0000gn/T/com.microsoft.Word/WebArchiveCopyPasteTempFiles/p4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7C3C">
      <w:pPr>
        <w:rPr>
          <w:rFonts w:cs="Times New Roman"/>
        </w:rPr>
      </w:pPr>
    </w:p>
    <w:p w14:paraId="5FDC1289">
      <w:pPr>
        <w:rPr>
          <w:rFonts w:cs="Times New Roman"/>
        </w:rPr>
      </w:pPr>
      <w:r>
        <w:rPr>
          <w:rFonts w:cs="Times New Roman"/>
        </w:rPr>
        <w:br w:type="page"/>
      </w:r>
    </w:p>
    <w:p w14:paraId="7685E279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二、考生点击“注册学信网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账号</w:t>
      </w:r>
      <w:r>
        <w:rPr>
          <w:rFonts w:hint="eastAsia" w:ascii="仿宋" w:hAnsi="仿宋" w:eastAsia="仿宋" w:cs="仿宋"/>
          <w:sz w:val="32"/>
          <w:szCs w:val="32"/>
        </w:rPr>
        <w:t>”进行注册（如考生之前已注册过，则直接登录），注册成功后点击“登录学信档案”按钮。</w:t>
      </w:r>
    </w:p>
    <w:p w14:paraId="7D5DDE93">
      <w:pPr>
        <w:rPr>
          <w:rFonts w:cs="Times New Roman"/>
        </w:rPr>
      </w:pPr>
    </w:p>
    <w:p w14:paraId="2EFC6C9C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67325" cy="3038475"/>
            <wp:effectExtent l="0" t="0" r="3175" b="9525"/>
            <wp:docPr id="2" name="图片 7" descr="/var/folders/5c/kp_lxp7d05b0ry94537z1dnr0000gn/T/com.microsoft.Word/WebArchiveCopyPasteTempFiles/p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/var/folders/5c/kp_lxp7d05b0ry94537z1dnr0000gn/T/com.microsoft.Word/WebArchiveCopyPasteTempFiles/p4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209B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614AE3AF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688A75F3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6D513AD7"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br w:type="page"/>
      </w:r>
    </w:p>
    <w:p w14:paraId="29E5776A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三、考生在“教育部学历电子注册备案表”中点击“查看”按钮。（首次注册的考生需先根据操作提示完成信息填写后，才可进行以上操作。）</w:t>
      </w:r>
    </w:p>
    <w:p w14:paraId="41C1D04F"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5257800" cy="2771775"/>
            <wp:effectExtent l="0" t="0" r="0" b="952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92B3">
      <w:pPr>
        <w:rPr>
          <w:rFonts w:ascii="仿宋" w:hAnsi="仿宋" w:eastAsia="仿宋" w:cs="Times New Roman"/>
          <w:b/>
          <w:bCs/>
          <w:sz w:val="32"/>
          <w:szCs w:val="32"/>
        </w:rPr>
      </w:pPr>
    </w:p>
    <w:p w14:paraId="2A770932">
      <w:pPr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ascii="仿宋" w:hAnsi="仿宋" w:eastAsia="仿宋" w:cs="Times New Roman"/>
          <w:b/>
          <w:bCs/>
          <w:sz w:val="32"/>
          <w:szCs w:val="32"/>
        </w:rPr>
        <w:drawing>
          <wp:inline distT="0" distB="0" distL="114300" distR="114300">
            <wp:extent cx="5267325" cy="2771775"/>
            <wp:effectExtent l="0" t="0" r="3175" b="952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CD84">
      <w:pPr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ascii="仿宋" w:hAnsi="仿宋" w:eastAsia="仿宋" w:cs="Times New Roman"/>
          <w:b/>
          <w:bCs/>
          <w:sz w:val="32"/>
          <w:szCs w:val="32"/>
        </w:rPr>
        <w:br w:type="page"/>
      </w:r>
    </w:p>
    <w:p w14:paraId="74A99973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四、生成、查看备案表</w:t>
      </w:r>
    </w:p>
    <w:p w14:paraId="28DE6305">
      <w:pPr>
        <w:ind w:firstLine="643" w:firstLineChars="200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ascii="仿宋" w:hAnsi="仿宋" w:eastAsia="仿宋" w:cs="Times New Roman"/>
          <w:b/>
          <w:bCs/>
          <w:sz w:val="32"/>
          <w:szCs w:val="32"/>
        </w:rPr>
        <w:drawing>
          <wp:inline distT="0" distB="0" distL="114300" distR="114300">
            <wp:extent cx="5229225" cy="3762375"/>
            <wp:effectExtent l="0" t="0" r="3175" b="95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AFEC2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67325" cy="5514975"/>
            <wp:effectExtent l="0" t="0" r="3175" b="9525"/>
            <wp:docPr id="6" name="图片 9" descr="/var/folders/5c/kp_lxp7d05b0ry94537z1dnr0000gn/T/com.microsoft.Word/WebArchiveCopyPasteTempFiles/p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/var/folders/5c/kp_lxp7d05b0ry94537z1dnr0000gn/T/com.microsoft.Word/WebArchiveCopyPasteTempFiles/p4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B12F">
      <w:pPr>
        <w:rPr>
          <w:rFonts w:cs="Times New Roman"/>
        </w:rPr>
      </w:pPr>
    </w:p>
    <w:p w14:paraId="482F5AB5">
      <w:pPr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ascii="仿宋" w:hAnsi="仿宋" w:eastAsia="仿宋" w:cs="Times New Roman"/>
          <w:b/>
          <w:bCs/>
          <w:sz w:val="32"/>
          <w:szCs w:val="32"/>
        </w:rPr>
        <w:br w:type="page"/>
      </w:r>
    </w:p>
    <w:p w14:paraId="5FA18980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ascii="仿宋" w:hAnsi="仿宋" w:eastAsia="仿宋" w:cs="仿宋"/>
          <w:sz w:val="32"/>
          <w:szCs w:val="32"/>
        </w:rPr>
        <w:t>2</w:t>
      </w:r>
    </w:p>
    <w:p w14:paraId="3B35C066">
      <w:pPr>
        <w:jc w:val="center"/>
        <w:rPr>
          <w:rFonts w:ascii="方正小标宋简体" w:hAnsi="仿宋" w:eastAsia="方正小标宋简体" w:cs="Times New Roman"/>
          <w:sz w:val="44"/>
          <w:szCs w:val="44"/>
        </w:rPr>
      </w:pPr>
      <w:r>
        <w:rPr>
          <w:rFonts w:hint="eastAsia" w:ascii="方正小标宋简体" w:hAnsi="仿宋" w:eastAsia="方正小标宋简体" w:cs="方正小标宋简体"/>
          <w:sz w:val="44"/>
          <w:szCs w:val="44"/>
        </w:rPr>
        <w:t>《学籍在线验证报告》申请流程</w:t>
      </w:r>
    </w:p>
    <w:p w14:paraId="55EB792D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43BDA67A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一、北京市高校应届毕业生可登录“中国高等教育学生信息网”（</w:t>
      </w:r>
      <w:r>
        <w:fldChar w:fldCharType="begin"/>
      </w:r>
      <w:r>
        <w:instrText xml:space="preserve"> HYPERLINK "http://www.chsi.com.cn" </w:instrText>
      </w:r>
      <w:r>
        <w:fldChar w:fldCharType="separate"/>
      </w:r>
      <w:r>
        <w:rPr>
          <w:rStyle w:val="7"/>
          <w:rFonts w:ascii="仿宋" w:hAnsi="仿宋" w:eastAsia="仿宋" w:cs="仿宋"/>
          <w:color w:val="000000"/>
          <w:sz w:val="32"/>
          <w:szCs w:val="32"/>
        </w:rPr>
        <w:t>www.chsi.com.cn</w:t>
      </w:r>
      <w:r>
        <w:rPr>
          <w:rStyle w:val="7"/>
          <w:rFonts w:ascii="仿宋" w:hAnsi="仿宋" w:eastAsia="仿宋" w:cs="仿宋"/>
          <w:color w:val="00000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）在“学籍学历查询”中点击“在校生学籍”按钮。</w:t>
      </w:r>
    </w:p>
    <w:p w14:paraId="6758678B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67325" cy="3838575"/>
            <wp:effectExtent l="0" t="0" r="3175" b="9525"/>
            <wp:docPr id="7" name="图片 4" descr="说明: /var/folders/5c/kp_lxp7d05b0ry94537z1dnr0000gn/T/com.microsoft.Word/WebArchiveCopyPasteTempFiles/p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说明: /var/folders/5c/kp_lxp7d05b0ry94537z1dnr0000gn/T/com.microsoft.Word/WebArchiveCopyPasteTempFiles/p487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C609">
      <w:pPr>
        <w:rPr>
          <w:rFonts w:cs="Times New Roman"/>
        </w:rPr>
      </w:pPr>
    </w:p>
    <w:p w14:paraId="3654E13D">
      <w:pPr>
        <w:rPr>
          <w:rFonts w:cs="Times New Roman"/>
        </w:rPr>
      </w:pPr>
    </w:p>
    <w:p w14:paraId="40B85806">
      <w:pPr>
        <w:rPr>
          <w:rFonts w:cs="Times New Roman"/>
        </w:rPr>
      </w:pPr>
      <w:r>
        <w:rPr>
          <w:rFonts w:cs="Times New Roman"/>
        </w:rPr>
        <w:br w:type="page"/>
      </w:r>
    </w:p>
    <w:p w14:paraId="5C8B98E8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二、考生点击“注册学信网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账号</w:t>
      </w:r>
      <w:r>
        <w:rPr>
          <w:rFonts w:hint="eastAsia" w:ascii="仿宋" w:hAnsi="仿宋" w:eastAsia="仿宋" w:cs="仿宋"/>
          <w:sz w:val="32"/>
          <w:szCs w:val="32"/>
        </w:rPr>
        <w:t>”进行注册（如考生之前已注册过，则直接登录），注册成功后点击“登录学信档案”按钮，选择“在线验证报告”。</w:t>
      </w:r>
    </w:p>
    <w:p w14:paraId="59A624D2"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5324475" cy="3429000"/>
            <wp:effectExtent l="0" t="0" r="952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3AAA"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5286375" cy="3124200"/>
            <wp:effectExtent l="0" t="0" r="9525" b="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2012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三、考生在“教育部学籍在线验证报告”中点击“查看”按钮。</w:t>
      </w:r>
      <w:bookmarkStart w:id="0" w:name="OLE_LINK1"/>
      <w:bookmarkStart w:id="1" w:name="OLE_LINK2"/>
      <w:r>
        <w:rPr>
          <w:rFonts w:hint="eastAsia" w:ascii="仿宋" w:hAnsi="仿宋" w:eastAsia="仿宋" w:cs="仿宋"/>
          <w:sz w:val="32"/>
          <w:szCs w:val="32"/>
        </w:rPr>
        <w:t>（首次注册的考生需先根据操作提示完成信息填写后，才可进行以上操作。）</w:t>
      </w:r>
      <w:bookmarkEnd w:id="0"/>
      <w:bookmarkEnd w:id="1"/>
    </w:p>
    <w:p w14:paraId="1ED4AC5A"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5143500" cy="3152775"/>
            <wp:effectExtent l="0" t="0" r="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32CB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br w:type="page"/>
      </w:r>
      <w:r>
        <w:rPr>
          <w:rFonts w:hint="eastAsia" w:ascii="仿宋" w:hAnsi="仿宋" w:eastAsia="仿宋" w:cs="仿宋"/>
          <w:sz w:val="32"/>
          <w:szCs w:val="32"/>
        </w:rPr>
        <w:t>四、查看、生成报告</w:t>
      </w:r>
    </w:p>
    <w:p w14:paraId="0E52B285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5610225" cy="2914650"/>
            <wp:effectExtent l="0" t="0" r="3175" b="635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1A90">
      <w:pPr>
        <w:rPr>
          <w:rFonts w:ascii="仿宋" w:hAnsi="仿宋" w:eastAsia="仿宋" w:cs="Times New Roman"/>
          <w:sz w:val="32"/>
          <w:szCs w:val="32"/>
        </w:rPr>
      </w:pPr>
      <w:r>
        <w:rPr>
          <w:rFonts w:cs="Times New Roman"/>
        </w:rPr>
        <w:drawing>
          <wp:inline distT="0" distB="0" distL="114300" distR="114300">
            <wp:extent cx="4848225" cy="5286375"/>
            <wp:effectExtent l="0" t="0" r="3175" b="9525"/>
            <wp:docPr id="12" name="图片 1" descr="说明: /var/folders/5c/kp_lxp7d05b0ry94537z1dnr0000gn/T/com.microsoft.Word/WebArchiveCopyPasteTempFiles/p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说明: /var/folders/5c/kp_lxp7d05b0ry94537z1dnr0000gn/T/com.microsoft.Word/WebArchiveCopyPasteTempFiles/p49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F66B">
      <w:pPr>
        <w:widowControl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br w:type="page"/>
      </w:r>
    </w:p>
    <w:p w14:paraId="66A08074">
      <w:pPr>
        <w:rPr>
          <w:rFonts w:ascii="仿宋" w:hAnsi="仿宋" w:eastAsia="仿宋" w:cs="Times New Roman"/>
          <w:sz w:val="32"/>
          <w:szCs w:val="32"/>
        </w:rPr>
      </w:pPr>
    </w:p>
    <w:p w14:paraId="26CAF5F7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ascii="仿宋" w:hAnsi="仿宋" w:eastAsia="仿宋" w:cs="仿宋"/>
          <w:sz w:val="32"/>
          <w:szCs w:val="32"/>
        </w:rPr>
        <w:t>3</w:t>
      </w:r>
    </w:p>
    <w:p w14:paraId="380BA501">
      <w:pPr>
        <w:jc w:val="center"/>
        <w:rPr>
          <w:rFonts w:ascii="方正小标宋简体" w:hAnsi="仿宋" w:eastAsia="方正小标宋简体" w:cs="Times New Roman"/>
          <w:sz w:val="44"/>
          <w:szCs w:val="44"/>
        </w:rPr>
      </w:pPr>
      <w:r>
        <w:rPr>
          <w:rFonts w:hint="eastAsia" w:ascii="方正小标宋简体" w:hAnsi="仿宋" w:eastAsia="方正小标宋简体" w:cs="方正小标宋简体"/>
          <w:sz w:val="44"/>
          <w:szCs w:val="44"/>
        </w:rPr>
        <w:t>《中国高等教育学历认证报告》申请流程</w:t>
      </w:r>
    </w:p>
    <w:p w14:paraId="40C48202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1371588F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一、考生可登录“中国高等教育学生信息网”（学信网）（</w:t>
      </w:r>
      <w:r>
        <w:rPr>
          <w:sz w:val="32"/>
          <w:szCs w:val="32"/>
        </w:rPr>
        <w:t>www.chsi.com.cn</w:t>
      </w:r>
      <w:r>
        <w:rPr>
          <w:rFonts w:hint="eastAsia" w:ascii="仿宋" w:hAnsi="仿宋" w:eastAsia="仿宋" w:cs="仿宋"/>
          <w:sz w:val="32"/>
          <w:szCs w:val="32"/>
        </w:rPr>
        <w:t>），在“学籍学历认证”菜单中选择“中国高等教育学历认证报告”按钮。</w:t>
      </w:r>
    </w:p>
    <w:p w14:paraId="1B3BC051"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5619750" cy="3324225"/>
            <wp:effectExtent l="0" t="0" r="6350" b="3175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D04B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C14095F">
      <w:pPr>
        <w:rPr>
          <w:rFonts w:ascii="仿宋" w:hAnsi="仿宋" w:eastAsia="仿宋" w:cs="Times New Roman"/>
          <w:sz w:val="32"/>
          <w:szCs w:val="32"/>
        </w:rPr>
      </w:pPr>
    </w:p>
    <w:p w14:paraId="09F77069">
      <w:pPr>
        <w:rPr>
          <w:rFonts w:ascii="仿宋" w:hAnsi="仿宋" w:eastAsia="仿宋" w:cs="Times New Roman"/>
          <w:sz w:val="32"/>
          <w:szCs w:val="32"/>
        </w:rPr>
      </w:pPr>
    </w:p>
    <w:p w14:paraId="1B280ED8">
      <w:pPr>
        <w:rPr>
          <w:rFonts w:ascii="仿宋" w:hAnsi="仿宋" w:eastAsia="仿宋" w:cs="Times New Roman"/>
          <w:sz w:val="32"/>
          <w:szCs w:val="32"/>
        </w:rPr>
      </w:pPr>
    </w:p>
    <w:p w14:paraId="48988217">
      <w:pPr>
        <w:rPr>
          <w:rFonts w:ascii="仿宋" w:hAnsi="仿宋" w:eastAsia="仿宋" w:cs="Times New Roman"/>
          <w:sz w:val="32"/>
          <w:szCs w:val="32"/>
        </w:rPr>
      </w:pPr>
    </w:p>
    <w:p w14:paraId="0059C119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二、考生按照网上流程进行申请。</w:t>
      </w:r>
    </w:p>
    <w:p w14:paraId="1CD945F0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619750" cy="3505200"/>
            <wp:effectExtent l="0" t="0" r="635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F4F7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7B3CD823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04C9584A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5BE7E208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404741D9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5A225A0D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22B8945E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2F6FE126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p w14:paraId="153AEC9F">
      <w:pPr>
        <w:rPr>
          <w:rFonts w:ascii="仿宋" w:hAnsi="仿宋" w:eastAsia="仿宋" w:cs="Times New Roman"/>
          <w:sz w:val="32"/>
          <w:szCs w:val="32"/>
        </w:rPr>
      </w:pPr>
    </w:p>
    <w:p w14:paraId="799494D3"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三、获取报告</w:t>
      </w:r>
    </w:p>
    <w:p w14:paraId="3E8DD369">
      <w:pPr>
        <w:widowControl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cs="Times New Roman"/>
        </w:rPr>
        <w:drawing>
          <wp:inline distT="0" distB="0" distL="114300" distR="114300">
            <wp:extent cx="5191125" cy="6819900"/>
            <wp:effectExtent l="0" t="0" r="3175" b="0"/>
            <wp:docPr id="15" name="图片 12" descr="/var/folders/5c/kp_lxp7d05b0ry94537z1dnr0000gn/T/com.microsoft.Word/WebArchiveCopyPasteTempFiles/p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/var/folders/5c/kp_lxp7d05b0ry94537z1dnr0000gn/T/com.microsoft.Word/WebArchiveCopyPasteTempFiles/p4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02F98">
      <w:pPr>
        <w:rPr>
          <w:rFonts w:ascii="仿宋" w:hAnsi="仿宋" w:eastAsia="仿宋" w:cs="Times New Roman"/>
          <w:sz w:val="32"/>
          <w:szCs w:val="32"/>
        </w:rPr>
      </w:pP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27"/>
    <w:rsid w:val="00013740"/>
    <w:rsid w:val="000323E3"/>
    <w:rsid w:val="00033249"/>
    <w:rsid w:val="00045F4F"/>
    <w:rsid w:val="00047198"/>
    <w:rsid w:val="0008519B"/>
    <w:rsid w:val="00093230"/>
    <w:rsid w:val="000C04EA"/>
    <w:rsid w:val="000E496B"/>
    <w:rsid w:val="00164344"/>
    <w:rsid w:val="001C2128"/>
    <w:rsid w:val="00227A83"/>
    <w:rsid w:val="0024617F"/>
    <w:rsid w:val="002717FC"/>
    <w:rsid w:val="00296505"/>
    <w:rsid w:val="002A453F"/>
    <w:rsid w:val="002B7DA0"/>
    <w:rsid w:val="00372CC5"/>
    <w:rsid w:val="00376860"/>
    <w:rsid w:val="00377874"/>
    <w:rsid w:val="00391160"/>
    <w:rsid w:val="003A3144"/>
    <w:rsid w:val="003C30EF"/>
    <w:rsid w:val="003D049F"/>
    <w:rsid w:val="0041468F"/>
    <w:rsid w:val="00416E95"/>
    <w:rsid w:val="00427A4E"/>
    <w:rsid w:val="00430D1B"/>
    <w:rsid w:val="00445514"/>
    <w:rsid w:val="00487C96"/>
    <w:rsid w:val="004A51A0"/>
    <w:rsid w:val="004D6D0A"/>
    <w:rsid w:val="0053199D"/>
    <w:rsid w:val="00531C32"/>
    <w:rsid w:val="00585B6F"/>
    <w:rsid w:val="00596375"/>
    <w:rsid w:val="005D2FBF"/>
    <w:rsid w:val="005E1C2D"/>
    <w:rsid w:val="006772FD"/>
    <w:rsid w:val="00691890"/>
    <w:rsid w:val="006C2BE0"/>
    <w:rsid w:val="00734227"/>
    <w:rsid w:val="00884694"/>
    <w:rsid w:val="008A74E0"/>
    <w:rsid w:val="008E7D88"/>
    <w:rsid w:val="008F3C0A"/>
    <w:rsid w:val="008F5008"/>
    <w:rsid w:val="009547F2"/>
    <w:rsid w:val="009B34E0"/>
    <w:rsid w:val="009B767E"/>
    <w:rsid w:val="00A007FB"/>
    <w:rsid w:val="00A10133"/>
    <w:rsid w:val="00A4691D"/>
    <w:rsid w:val="00B10AF8"/>
    <w:rsid w:val="00B35A00"/>
    <w:rsid w:val="00B41C27"/>
    <w:rsid w:val="00BA3FDD"/>
    <w:rsid w:val="00BE5852"/>
    <w:rsid w:val="00C7279F"/>
    <w:rsid w:val="00C96634"/>
    <w:rsid w:val="00CE3A45"/>
    <w:rsid w:val="00D71A4D"/>
    <w:rsid w:val="00D86CB5"/>
    <w:rsid w:val="00DA1248"/>
    <w:rsid w:val="00DA2F3B"/>
    <w:rsid w:val="00DC12E1"/>
    <w:rsid w:val="00DC65DE"/>
    <w:rsid w:val="00DD0106"/>
    <w:rsid w:val="00DD1850"/>
    <w:rsid w:val="00E106C4"/>
    <w:rsid w:val="00E153A7"/>
    <w:rsid w:val="00E24CEC"/>
    <w:rsid w:val="00E319EB"/>
    <w:rsid w:val="00E754C7"/>
    <w:rsid w:val="00EC36D8"/>
    <w:rsid w:val="00ED5E66"/>
    <w:rsid w:val="00EF1790"/>
    <w:rsid w:val="00F464D0"/>
    <w:rsid w:val="00F82BF1"/>
    <w:rsid w:val="00FA624A"/>
    <w:rsid w:val="00FB463C"/>
    <w:rsid w:val="00FF3AFE"/>
    <w:rsid w:val="0C480ACC"/>
    <w:rsid w:val="10F6233E"/>
    <w:rsid w:val="12DC48FF"/>
    <w:rsid w:val="26DE7D0A"/>
    <w:rsid w:val="33AB45EA"/>
    <w:rsid w:val="35CF721B"/>
    <w:rsid w:val="37A75F46"/>
    <w:rsid w:val="478B63C8"/>
    <w:rsid w:val="4E274209"/>
    <w:rsid w:val="4EA302D6"/>
    <w:rsid w:val="5077123B"/>
    <w:rsid w:val="539F519E"/>
    <w:rsid w:val="58FB09D0"/>
    <w:rsid w:val="59320268"/>
    <w:rsid w:val="67220FC3"/>
    <w:rsid w:val="69AC435B"/>
    <w:rsid w:val="6ED22C3E"/>
    <w:rsid w:val="71A24AD4"/>
    <w:rsid w:val="7268742E"/>
    <w:rsid w:val="748A41B7"/>
    <w:rsid w:val="74DB0FCB"/>
    <w:rsid w:val="75EA4FE2"/>
    <w:rsid w:val="7A99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qFormat/>
    <w:uiPriority w:val="99"/>
    <w:rPr>
      <w:rFonts w:ascii="宋体" w:cs="宋体"/>
      <w:sz w:val="18"/>
      <w:szCs w:val="18"/>
    </w:rPr>
  </w:style>
  <w:style w:type="paragraph" w:styleId="3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qFormat/>
    <w:uiPriority w:val="99"/>
    <w:rPr>
      <w:rFonts w:ascii="宋体" w:hAnsi="宋体" w:eastAsia="宋体" w:cs="宋体"/>
      <w:color w:val="0000FF"/>
      <w:u w:val="none"/>
    </w:rPr>
  </w:style>
  <w:style w:type="character" w:customStyle="1" w:styleId="8">
    <w:name w:val="Balloon Text Char"/>
    <w:basedOn w:val="6"/>
    <w:link w:val="2"/>
    <w:semiHidden/>
    <w:qFormat/>
    <w:locked/>
    <w:uiPriority w:val="99"/>
    <w:rPr>
      <w:rFonts w:ascii="宋体" w:eastAsia="宋体" w:cs="宋体"/>
      <w:sz w:val="18"/>
      <w:szCs w:val="18"/>
    </w:rPr>
  </w:style>
  <w:style w:type="paragraph" w:customStyle="1" w:styleId="9">
    <w:name w:val="修订1"/>
    <w:hidden/>
    <w:semiHidden/>
    <w:qFormat/>
    <w:uiPriority w:val="99"/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customStyle="1" w:styleId="10">
    <w:name w:val="Header Char"/>
    <w:basedOn w:val="6"/>
    <w:link w:val="4"/>
    <w:locked/>
    <w:uiPriority w:val="99"/>
    <w:rPr>
      <w:kern w:val="2"/>
      <w:sz w:val="18"/>
      <w:szCs w:val="18"/>
    </w:rPr>
  </w:style>
  <w:style w:type="character" w:customStyle="1" w:styleId="11">
    <w:name w:val="Footer Char"/>
    <w:basedOn w:val="6"/>
    <w:link w:val="3"/>
    <w:qFormat/>
    <w:locked/>
    <w:uiPriority w:val="99"/>
    <w:rPr>
      <w:kern w:val="2"/>
      <w:sz w:val="18"/>
      <w:szCs w:val="18"/>
    </w:rPr>
  </w:style>
  <w:style w:type="character" w:customStyle="1" w:styleId="12">
    <w:name w:val="apple-converted-space"/>
    <w:basedOn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file:///C:\var\folders\5c\kp_lxp7d05b0ry94537z1dnr0000gn\T\com.microsoft.Word\WebArchiveCopyPasteTempFiles\p492" TargetMode="External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file:///C:\var\folders\5c\kp_lxp7d05b0ry94537z1dnr0000gn\T\com.microsoft.Word\WebArchiveCopyPasteTempFiles\p487" TargetMode="Externa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Lenovo</Company>
  <Pages>13</Pages>
  <Words>509</Words>
  <Characters>551</Characters>
  <Lines>0</Lines>
  <Paragraphs>0</Paragraphs>
  <TotalTime>110</TotalTime>
  <ScaleCrop>false</ScaleCrop>
  <LinksUpToDate>false</LinksUpToDate>
  <CharactersWithSpaces>551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2019-08-09T03:26:00Z</dcterms:created>
  <dc:creator>limuyun</dc:creator>
  <cp:lastModifiedBy>哄哄</cp:lastModifiedBy>
  <cp:lastPrinted>2019-09-19T09:24:00Z</cp:lastPrinted>
  <dcterms:modified xsi:type="dcterms:W3CDTF">2026-05-06T08:00:38Z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eyJoZGlkIjoiOTQ5OWQwZDEzZTU1NWUxYmViMDM5ZjYyMDM1NTUyNzQiLCJ1c2VySWQiOiI3NzgyMjM2NDYifQ==</vt:lpwstr>
  </property>
  <property fmtid="{D5CDD505-2E9C-101B-9397-08002B2CF9AE}" pid="4" name="ICV">
    <vt:lpwstr>EB2D263F03AE49648AB54D24267AB538_13</vt:lpwstr>
  </property>
</Properties>
</file>